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89" w:rsidRPr="00C21EFB" w:rsidRDefault="00824089" w:rsidP="008D23C8">
      <w:pPr>
        <w:jc w:val="center"/>
        <w:rPr>
          <w:b/>
        </w:rPr>
      </w:pPr>
      <w:r w:rsidRPr="00C21EFB">
        <w:rPr>
          <w:b/>
        </w:rPr>
        <w:t>РОССИЙСКАЯ ФЕДЕРАЦИЯ</w:t>
      </w:r>
    </w:p>
    <w:p w:rsidR="00824089" w:rsidRPr="00C21EFB" w:rsidRDefault="00824089" w:rsidP="008D23C8">
      <w:pPr>
        <w:jc w:val="center"/>
        <w:rPr>
          <w:b/>
        </w:rPr>
      </w:pPr>
      <w:r w:rsidRPr="00C21EFB">
        <w:rPr>
          <w:b/>
        </w:rPr>
        <w:t>БРЯНСКАЯ ОБЛАСТЬ</w:t>
      </w:r>
      <w:r>
        <w:rPr>
          <w:b/>
        </w:rPr>
        <w:t xml:space="preserve"> ПОЧЕПСКИЙ РАЙОН</w:t>
      </w:r>
    </w:p>
    <w:p w:rsidR="00824089" w:rsidRPr="00C21EFB" w:rsidRDefault="00824089" w:rsidP="008D23C8">
      <w:pPr>
        <w:jc w:val="center"/>
        <w:rPr>
          <w:b/>
        </w:rPr>
      </w:pPr>
      <w:r w:rsidRPr="00C21EFB">
        <w:rPr>
          <w:b/>
        </w:rPr>
        <w:t>СОВЕТ НАРОДНЫХ ДЕПУТАТОВ</w:t>
      </w:r>
      <w:r>
        <w:rPr>
          <w:b/>
        </w:rPr>
        <w:t xml:space="preserve">  ПОСЕЛКА РАМАСУХА</w:t>
      </w:r>
    </w:p>
    <w:p w:rsidR="00824089" w:rsidRPr="00C21EFB" w:rsidRDefault="00824089" w:rsidP="008D23C8">
      <w:pPr>
        <w:jc w:val="center"/>
        <w:rPr>
          <w:b/>
        </w:rPr>
      </w:pPr>
    </w:p>
    <w:p w:rsidR="00824089" w:rsidRPr="00C21EFB" w:rsidRDefault="00824089" w:rsidP="008D23C8">
      <w:pPr>
        <w:jc w:val="center"/>
        <w:rPr>
          <w:b/>
        </w:rPr>
      </w:pPr>
      <w:r w:rsidRPr="00C21EFB">
        <w:rPr>
          <w:b/>
        </w:rPr>
        <w:t>РЕШЕНИЕ</w:t>
      </w:r>
    </w:p>
    <w:p w:rsidR="00824089" w:rsidRPr="00C21EFB" w:rsidRDefault="00824089" w:rsidP="008D23C8"/>
    <w:p w:rsidR="00824089" w:rsidRPr="00C21EFB" w:rsidRDefault="00824089" w:rsidP="008D23C8">
      <w:pPr>
        <w:jc w:val="both"/>
      </w:pPr>
      <w:r w:rsidRPr="00C21EFB">
        <w:t>от 1</w:t>
      </w:r>
      <w:r>
        <w:t>7</w:t>
      </w:r>
      <w:r w:rsidRPr="00C21EFB">
        <w:t xml:space="preserve">.06.2024 № </w:t>
      </w:r>
      <w:r>
        <w:t xml:space="preserve">  140</w:t>
      </w:r>
    </w:p>
    <w:p w:rsidR="00824089" w:rsidRDefault="00824089" w:rsidP="008D23C8">
      <w:pPr>
        <w:jc w:val="both"/>
      </w:pPr>
      <w:r>
        <w:t xml:space="preserve"> п. Рамасуха </w:t>
      </w:r>
    </w:p>
    <w:p w:rsidR="00824089" w:rsidRPr="00C21EFB" w:rsidRDefault="00824089" w:rsidP="008D23C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</w:tblGrid>
      <w:tr w:rsidR="00824089" w:rsidRPr="00C21EFB" w:rsidTr="00857C72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24089" w:rsidRPr="00C21EFB" w:rsidRDefault="00824089" w:rsidP="00857C72">
            <w:pPr>
              <w:jc w:val="both"/>
            </w:pPr>
          </w:p>
          <w:p w:rsidR="00824089" w:rsidRPr="00C21EFB" w:rsidRDefault="00824089" w:rsidP="00857C72">
            <w:pPr>
              <w:jc w:val="both"/>
            </w:pPr>
            <w:r w:rsidRPr="00C21EFB">
              <w:t>О назначении даты выборов</w:t>
            </w:r>
            <w:r>
              <w:t xml:space="preserve"> </w:t>
            </w:r>
            <w:r w:rsidRPr="00C21EFB">
              <w:t xml:space="preserve"> Совета народных депутатов </w:t>
            </w:r>
            <w:r>
              <w:t xml:space="preserve">поселка Рамасуха пятого </w:t>
            </w:r>
            <w:r w:rsidRPr="00C21EFB">
              <w:t>созыва</w:t>
            </w:r>
          </w:p>
        </w:tc>
      </w:tr>
    </w:tbl>
    <w:p w:rsidR="00824089" w:rsidRPr="00C21EFB" w:rsidRDefault="00824089" w:rsidP="008D23C8">
      <w:pPr>
        <w:pStyle w:val="NormalWeb"/>
        <w:shd w:val="clear" w:color="auto" w:fill="F9F9F9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24089" w:rsidRPr="00C21EFB" w:rsidRDefault="00824089" w:rsidP="008D23C8">
      <w:pPr>
        <w:pStyle w:val="NormalWeb"/>
        <w:shd w:val="clear" w:color="auto" w:fill="F9F9F9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24089" w:rsidRPr="00C21EFB" w:rsidRDefault="00824089" w:rsidP="00C164F7">
      <w:pPr>
        <w:pStyle w:val="NormalWeb"/>
        <w:shd w:val="clear" w:color="auto" w:fill="F9F9F9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21EFB">
        <w:rPr>
          <w:sz w:val="28"/>
          <w:szCs w:val="28"/>
        </w:rPr>
        <w:t>В соответствии с пунктом</w:t>
      </w:r>
      <w:r>
        <w:rPr>
          <w:sz w:val="28"/>
          <w:szCs w:val="28"/>
        </w:rPr>
        <w:t xml:space="preserve"> 1, 3, 7</w:t>
      </w:r>
      <w:r w:rsidRPr="00C21EFB">
        <w:rPr>
          <w:sz w:val="28"/>
          <w:szCs w:val="28"/>
        </w:rPr>
        <w:t xml:space="preserve">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пунктом 1 статьи 5 Закона Брянской области от 25.06.2008 № 54-З «О выборах депутатов представительных органов муниципальных образований в Брянской области»</w:t>
      </w:r>
      <w:r>
        <w:rPr>
          <w:sz w:val="28"/>
          <w:szCs w:val="28"/>
        </w:rPr>
        <w:t>, пунктом 2 статьи</w:t>
      </w:r>
      <w:r w:rsidRPr="00C21EFB">
        <w:rPr>
          <w:sz w:val="28"/>
          <w:szCs w:val="28"/>
        </w:rPr>
        <w:t xml:space="preserve"> 12 Устава муниципального образования «</w:t>
      </w:r>
      <w:r>
        <w:rPr>
          <w:sz w:val="28"/>
          <w:szCs w:val="28"/>
        </w:rPr>
        <w:t xml:space="preserve">Рамасухское городское поселение </w:t>
      </w:r>
      <w:r w:rsidRPr="00C21EFB">
        <w:rPr>
          <w:sz w:val="28"/>
          <w:szCs w:val="28"/>
        </w:rPr>
        <w:t>Почепск</w:t>
      </w:r>
      <w:r>
        <w:rPr>
          <w:sz w:val="28"/>
          <w:szCs w:val="28"/>
        </w:rPr>
        <w:t>ого</w:t>
      </w:r>
      <w:r w:rsidRPr="00C21EF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C21EF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C21EFB">
        <w:rPr>
          <w:sz w:val="28"/>
          <w:szCs w:val="28"/>
        </w:rPr>
        <w:t xml:space="preserve"> Брянской области</w:t>
      </w:r>
      <w:r>
        <w:rPr>
          <w:sz w:val="28"/>
          <w:szCs w:val="28"/>
        </w:rPr>
        <w:t>»</w:t>
      </w:r>
      <w:r w:rsidRPr="00C21EFB">
        <w:rPr>
          <w:sz w:val="28"/>
          <w:szCs w:val="28"/>
        </w:rPr>
        <w:t>, Совет народных депутатов</w:t>
      </w:r>
      <w:r>
        <w:rPr>
          <w:sz w:val="28"/>
          <w:szCs w:val="28"/>
        </w:rPr>
        <w:t xml:space="preserve"> поселка Рамасуха </w:t>
      </w:r>
    </w:p>
    <w:p w:rsidR="00824089" w:rsidRPr="00C21EFB" w:rsidRDefault="00824089" w:rsidP="008D23C8">
      <w:pPr>
        <w:shd w:val="clear" w:color="auto" w:fill="F9F9F9"/>
        <w:ind w:firstLine="709"/>
        <w:jc w:val="both"/>
        <w:textAlignment w:val="baseline"/>
        <w:rPr>
          <w:bCs/>
          <w:bdr w:val="none" w:sz="0" w:space="0" w:color="auto" w:frame="1"/>
        </w:rPr>
      </w:pPr>
    </w:p>
    <w:p w:rsidR="00824089" w:rsidRPr="00C21EFB" w:rsidRDefault="00824089" w:rsidP="008D23C8">
      <w:pPr>
        <w:shd w:val="clear" w:color="auto" w:fill="F9F9F9"/>
        <w:ind w:firstLine="709"/>
        <w:jc w:val="both"/>
        <w:textAlignment w:val="baseline"/>
      </w:pPr>
      <w:r w:rsidRPr="00C21EFB">
        <w:rPr>
          <w:bCs/>
          <w:bdr w:val="none" w:sz="0" w:space="0" w:color="auto" w:frame="1"/>
        </w:rPr>
        <w:t>РЕШИЛ</w:t>
      </w:r>
      <w:r w:rsidRPr="00C21EFB">
        <w:t>:</w:t>
      </w:r>
    </w:p>
    <w:p w:rsidR="00824089" w:rsidRPr="00C21EFB" w:rsidRDefault="00824089" w:rsidP="00C21EFB">
      <w:pPr>
        <w:shd w:val="clear" w:color="auto" w:fill="F9F9F9"/>
        <w:ind w:left="720"/>
        <w:jc w:val="both"/>
        <w:textAlignment w:val="baseline"/>
      </w:pPr>
    </w:p>
    <w:p w:rsidR="00824089" w:rsidRPr="00C21EFB" w:rsidRDefault="00824089" w:rsidP="00C21EFB">
      <w:pPr>
        <w:shd w:val="clear" w:color="auto" w:fill="F9F9F9"/>
        <w:ind w:firstLine="720"/>
        <w:jc w:val="both"/>
        <w:textAlignment w:val="baseline"/>
      </w:pPr>
      <w:r w:rsidRPr="00C21EFB">
        <w:t>1. Назначить выборы депутатов Совета народных депутатов</w:t>
      </w:r>
      <w:r>
        <w:t xml:space="preserve"> поселка Рамасуха пятого </w:t>
      </w:r>
      <w:r w:rsidRPr="00C21EFB">
        <w:t xml:space="preserve"> созыва на 8 сентября 2024 года.</w:t>
      </w:r>
    </w:p>
    <w:p w:rsidR="00824089" w:rsidRDefault="00824089" w:rsidP="008D3B2E">
      <w:pPr>
        <w:shd w:val="clear" w:color="auto" w:fill="FFFFFF"/>
        <w:autoSpaceDE w:val="0"/>
        <w:autoSpaceDN w:val="0"/>
        <w:adjustRightInd w:val="0"/>
        <w:jc w:val="both"/>
      </w:pPr>
      <w:r>
        <w:rPr>
          <w:bCs/>
          <w:color w:val="000000"/>
        </w:rPr>
        <w:tab/>
        <w:t>2</w:t>
      </w:r>
      <w:r w:rsidRPr="00FE6A5E">
        <w:rPr>
          <w:bCs/>
          <w:color w:val="000000"/>
        </w:rPr>
        <w:t>.</w:t>
      </w:r>
      <w:r w:rsidRPr="00FE6A5E">
        <w:t xml:space="preserve"> Настоящее решение опубликовать в</w:t>
      </w:r>
      <w:r>
        <w:t xml:space="preserve"> порядке, установленном Уставом</w:t>
      </w:r>
      <w:r w:rsidRPr="00C25EA8">
        <w:rPr>
          <w:rStyle w:val="normaltextrun"/>
          <w:color w:val="000000"/>
          <w:sz w:val="27"/>
          <w:szCs w:val="27"/>
        </w:rPr>
        <w:t xml:space="preserve"> </w:t>
      </w:r>
      <w:r>
        <w:rPr>
          <w:rStyle w:val="normaltextrun"/>
          <w:color w:val="000000"/>
          <w:sz w:val="27"/>
          <w:szCs w:val="27"/>
        </w:rPr>
        <w:t xml:space="preserve">Рамасухского городского поселения </w:t>
      </w:r>
      <w:r w:rsidRPr="00C25EA8">
        <w:rPr>
          <w:rStyle w:val="normaltextrun"/>
          <w:color w:val="000000"/>
          <w:sz w:val="27"/>
          <w:szCs w:val="27"/>
        </w:rPr>
        <w:t>Почепского муниципального района Брянской области</w:t>
      </w:r>
      <w:r w:rsidRPr="00C25EA8">
        <w:rPr>
          <w:sz w:val="27"/>
          <w:szCs w:val="27"/>
        </w:rPr>
        <w:t xml:space="preserve"> </w:t>
      </w:r>
      <w:r w:rsidRPr="00FE6A5E">
        <w:t xml:space="preserve">и разместить на официальном сайте администрации </w:t>
      </w:r>
      <w:r>
        <w:t xml:space="preserve">поселка Рамасуха </w:t>
      </w:r>
      <w:r w:rsidRPr="00FE6A5E">
        <w:t>в сети Интернет</w:t>
      </w:r>
      <w:r>
        <w:t>.</w:t>
      </w:r>
    </w:p>
    <w:p w:rsidR="00824089" w:rsidRPr="00FE6A5E" w:rsidRDefault="00824089" w:rsidP="008D3B2E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ab/>
        <w:t xml:space="preserve">3 </w:t>
      </w:r>
      <w:r w:rsidRPr="00FE6A5E">
        <w:rPr>
          <w:bCs/>
          <w:color w:val="000000"/>
        </w:rPr>
        <w:t xml:space="preserve">Настоящее решение вступает в силу со дня </w:t>
      </w:r>
      <w:r>
        <w:rPr>
          <w:bCs/>
          <w:color w:val="000000"/>
        </w:rPr>
        <w:t>его официального опубликования</w:t>
      </w:r>
      <w:r w:rsidRPr="00FE6A5E">
        <w:rPr>
          <w:bCs/>
          <w:color w:val="000000"/>
        </w:rPr>
        <w:t>.</w:t>
      </w:r>
    </w:p>
    <w:p w:rsidR="00824089" w:rsidRDefault="00824089" w:rsidP="00C164F7">
      <w:pPr>
        <w:tabs>
          <w:tab w:val="left" w:pos="709"/>
        </w:tabs>
        <w:jc w:val="both"/>
      </w:pPr>
    </w:p>
    <w:p w:rsidR="00824089" w:rsidRDefault="00824089" w:rsidP="00C164F7">
      <w:pPr>
        <w:tabs>
          <w:tab w:val="left" w:pos="709"/>
        </w:tabs>
        <w:jc w:val="both"/>
      </w:pPr>
    </w:p>
    <w:p w:rsidR="00824089" w:rsidRDefault="00824089" w:rsidP="00C164F7">
      <w:pPr>
        <w:tabs>
          <w:tab w:val="left" w:pos="709"/>
        </w:tabs>
        <w:jc w:val="both"/>
      </w:pPr>
    </w:p>
    <w:p w:rsidR="00824089" w:rsidRPr="00C21EFB" w:rsidRDefault="00824089" w:rsidP="00C164F7">
      <w:pPr>
        <w:tabs>
          <w:tab w:val="left" w:pos="709"/>
        </w:tabs>
        <w:jc w:val="both"/>
      </w:pPr>
    </w:p>
    <w:p w:rsidR="00824089" w:rsidRPr="00C21EFB" w:rsidRDefault="00824089" w:rsidP="00AD72F6">
      <w:pPr>
        <w:shd w:val="clear" w:color="auto" w:fill="FFFFFF"/>
        <w:tabs>
          <w:tab w:val="left" w:pos="7830"/>
        </w:tabs>
        <w:autoSpaceDE w:val="0"/>
        <w:autoSpaceDN w:val="0"/>
        <w:adjustRightInd w:val="0"/>
        <w:rPr>
          <w:bCs/>
          <w:color w:val="000000"/>
        </w:rPr>
      </w:pPr>
      <w:r w:rsidRPr="00C21EFB">
        <w:t>Глава</w:t>
      </w:r>
      <w:r>
        <w:t xml:space="preserve"> поселка </w:t>
      </w:r>
      <w:r w:rsidRPr="00C21EFB">
        <w:t xml:space="preserve"> </w:t>
      </w:r>
      <w:r>
        <w:t xml:space="preserve">Рамасуха </w:t>
      </w:r>
      <w:r w:rsidRPr="00C21EFB">
        <w:t xml:space="preserve">                                                </w:t>
      </w:r>
      <w:r>
        <w:t xml:space="preserve">         А.В. Голобокова</w:t>
      </w:r>
    </w:p>
    <w:sectPr w:rsidR="00824089" w:rsidRPr="00C21EFB" w:rsidSect="004B4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F4BCB"/>
    <w:multiLevelType w:val="multilevel"/>
    <w:tmpl w:val="E2B26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7F2D"/>
    <w:rsid w:val="00066F0D"/>
    <w:rsid w:val="000F3599"/>
    <w:rsid w:val="00155CF2"/>
    <w:rsid w:val="00162B91"/>
    <w:rsid w:val="00225AA5"/>
    <w:rsid w:val="00262CB0"/>
    <w:rsid w:val="002E00FD"/>
    <w:rsid w:val="003739D8"/>
    <w:rsid w:val="004B4FEF"/>
    <w:rsid w:val="004C3D24"/>
    <w:rsid w:val="004C4125"/>
    <w:rsid w:val="006D6AFE"/>
    <w:rsid w:val="00703C1C"/>
    <w:rsid w:val="007E1C55"/>
    <w:rsid w:val="007E33B4"/>
    <w:rsid w:val="00824089"/>
    <w:rsid w:val="00827F13"/>
    <w:rsid w:val="00857C72"/>
    <w:rsid w:val="00884EBC"/>
    <w:rsid w:val="00887F2D"/>
    <w:rsid w:val="008B3DE3"/>
    <w:rsid w:val="008D23C8"/>
    <w:rsid w:val="008D3B2E"/>
    <w:rsid w:val="00AD72F6"/>
    <w:rsid w:val="00B01B0C"/>
    <w:rsid w:val="00B50BD8"/>
    <w:rsid w:val="00C164F7"/>
    <w:rsid w:val="00C21EFB"/>
    <w:rsid w:val="00C25EA8"/>
    <w:rsid w:val="00CE5DC5"/>
    <w:rsid w:val="00DD1167"/>
    <w:rsid w:val="00DF2E0B"/>
    <w:rsid w:val="00E84F8D"/>
    <w:rsid w:val="00EA112E"/>
    <w:rsid w:val="00FE6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3C8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D23C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uiPriority w:val="99"/>
    <w:rsid w:val="008D23C8"/>
    <w:rPr>
      <w:rFonts w:ascii="Times New Roman" w:hAnsi="Times New Roman"/>
      <w:sz w:val="22"/>
    </w:rPr>
  </w:style>
  <w:style w:type="paragraph" w:styleId="NoSpacing">
    <w:name w:val="No Spacing"/>
    <w:link w:val="NoSpacingChar"/>
    <w:uiPriority w:val="99"/>
    <w:qFormat/>
    <w:rsid w:val="008D23C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NoSpacingChar">
    <w:name w:val="No Spacing Char"/>
    <w:link w:val="NoSpacing"/>
    <w:uiPriority w:val="99"/>
    <w:locked/>
    <w:rsid w:val="008D23C8"/>
    <w:rPr>
      <w:rFonts w:ascii="Times New Roman" w:hAnsi="Times New Roman"/>
      <w:sz w:val="22"/>
      <w:lang w:eastAsia="ru-RU"/>
    </w:rPr>
  </w:style>
  <w:style w:type="table" w:styleId="TableGrid">
    <w:name w:val="Table Grid"/>
    <w:basedOn w:val="TableNormal"/>
    <w:uiPriority w:val="99"/>
    <w:rsid w:val="000F35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uiPriority w:val="99"/>
    <w:rsid w:val="008D3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</TotalTime>
  <Pages>1</Pages>
  <Words>193</Words>
  <Characters>1102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2024-06-18T13:33:00Z</cp:lastPrinted>
  <dcterms:created xsi:type="dcterms:W3CDTF">2022-05-18T06:37:00Z</dcterms:created>
  <dcterms:modified xsi:type="dcterms:W3CDTF">2024-06-18T13:35:00Z</dcterms:modified>
</cp:coreProperties>
</file>